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6632"/>
        <w:gridCol w:w="3600"/>
      </w:tblGrid>
      <w:tr w:rsidR="00423F28" w14:paraId="7DB2A756" w14:textId="77777777" w:rsidTr="006E490B">
        <w:trPr>
          <w:trHeight w:hRule="exact" w:val="14400"/>
          <w:jc w:val="center"/>
        </w:trPr>
        <w:tc>
          <w:tcPr>
            <w:tcW w:w="6632" w:type="dxa"/>
          </w:tcPr>
          <w:p w14:paraId="646BE820" w14:textId="77777777" w:rsidR="00423F28" w:rsidRDefault="00FE0349">
            <w:r w:rsidRPr="000C5880">
              <w:rPr>
                <w:noProof/>
              </w:rPr>
              <w:drawing>
                <wp:inline distT="0" distB="0" distL="0" distR="0" wp14:anchorId="7746A582" wp14:editId="6C48605D">
                  <wp:extent cx="4301490" cy="2419985"/>
                  <wp:effectExtent l="0" t="0" r="381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1490" cy="241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B50F2F" w14:textId="77777777" w:rsidR="003A4A4A" w:rsidRDefault="00E9463A" w:rsidP="003A4A4A">
            <w:pPr>
              <w:pStyle w:val="Subtitle"/>
            </w:pPr>
            <w:sdt>
              <w:sdtPr>
                <w:alias w:val="Enter event date:"/>
                <w:tag w:val="Enter event date:"/>
                <w:id w:val="1308741240"/>
                <w:placeholder>
                  <w:docPart w:val="DFE1FC35EA9BFB4B809E18AAB254A113"/>
                </w:placeholder>
                <w15:appearance w15:val="hidden"/>
                <w:text/>
              </w:sdtPr>
              <w:sdtEndPr/>
              <w:sdtContent>
                <w:r w:rsidR="009C3B51">
                  <w:t>Are You A counsellor working with SEX and porn addiction?</w:t>
                </w:r>
              </w:sdtContent>
            </w:sdt>
          </w:p>
          <w:sdt>
            <w:sdtPr>
              <w:alias w:val="Enter event title:"/>
              <w:tag w:val="Enter event title:"/>
              <w:id w:val="16356312"/>
              <w:placeholder>
                <w:docPart w:val="726D1A3C0666A041B09718995AFC32CC"/>
              </w:placeholder>
              <w15:appearance w15:val="hidden"/>
              <w:text/>
            </w:sdtPr>
            <w:sdtEndPr/>
            <w:sdtContent>
              <w:p w14:paraId="2F1445B5" w14:textId="77777777" w:rsidR="003A4A4A" w:rsidRDefault="00B34AF0" w:rsidP="003A4A4A">
                <w:pPr>
                  <w:pStyle w:val="Title"/>
                </w:pPr>
                <w:r>
                  <w:t>How has this impacted You?</w:t>
                </w:r>
              </w:p>
            </w:sdtContent>
          </w:sdt>
          <w:p w14:paraId="37C2FD1B" w14:textId="77777777" w:rsidR="003A4A4A" w:rsidRDefault="00E9463A" w:rsidP="003A4A4A">
            <w:pPr>
              <w:pStyle w:val="Heading1"/>
            </w:pPr>
            <w:sdt>
              <w:sdtPr>
                <w:rPr>
                  <w:color w:val="1E5371" w:themeColor="accent3" w:themeShade="BF"/>
                  <w:sz w:val="32"/>
                </w:rPr>
                <w:alias w:val="Enter event description heading:"/>
                <w:tag w:val="Enter event description heading:"/>
                <w:id w:val="2000612752"/>
                <w:placeholder>
                  <w:docPart w:val="4A70F4D1DA0B4E49A801344B14FB4FF1"/>
                </w:placeholder>
                <w15:appearance w15:val="hidden"/>
                <w:text/>
              </w:sdtPr>
              <w:sdtEndPr/>
              <w:sdtContent>
                <w:r w:rsidR="00692EB2">
                  <w:rPr>
                    <w:color w:val="1E5371" w:themeColor="accent3" w:themeShade="BF"/>
                    <w:sz w:val="32"/>
                  </w:rPr>
                  <w:t xml:space="preserve">MA </w:t>
                </w:r>
                <w:r w:rsidR="00B34AF0" w:rsidRPr="00B34AF0">
                  <w:rPr>
                    <w:color w:val="1E5371" w:themeColor="accent3" w:themeShade="BF"/>
                    <w:sz w:val="32"/>
                  </w:rPr>
                  <w:t>RESEARCH STUDY VOLUNTEERS NEEDED.</w:t>
                </w:r>
              </w:sdtContent>
            </w:sdt>
          </w:p>
          <w:p w14:paraId="36663C7C" w14:textId="77777777" w:rsidR="00C801A1" w:rsidRDefault="00B02B6B" w:rsidP="006E490B">
            <w:pPr>
              <w:rPr>
                <w:color w:val="auto"/>
              </w:rPr>
            </w:pPr>
            <w:r w:rsidRPr="00C801A1">
              <w:rPr>
                <w:color w:val="auto"/>
              </w:rPr>
              <w:t xml:space="preserve">I am researching </w:t>
            </w:r>
            <w:r w:rsidR="00BC14D8" w:rsidRPr="00C801A1">
              <w:rPr>
                <w:color w:val="auto"/>
              </w:rPr>
              <w:t xml:space="preserve">how </w:t>
            </w:r>
            <w:r w:rsidRPr="00C801A1">
              <w:rPr>
                <w:color w:val="auto"/>
              </w:rPr>
              <w:t>counsellors</w:t>
            </w:r>
            <w:r w:rsidR="00BC14D8" w:rsidRPr="00C801A1">
              <w:rPr>
                <w:color w:val="auto"/>
              </w:rPr>
              <w:t>’</w:t>
            </w:r>
            <w:r w:rsidRPr="00C801A1">
              <w:rPr>
                <w:color w:val="auto"/>
              </w:rPr>
              <w:t xml:space="preserve"> experience of working with clients with CSB</w:t>
            </w:r>
            <w:r w:rsidR="00692EB2" w:rsidRPr="00C801A1">
              <w:rPr>
                <w:color w:val="auto"/>
              </w:rPr>
              <w:t>D</w:t>
            </w:r>
            <w:r w:rsidR="00BC14D8" w:rsidRPr="00C801A1">
              <w:rPr>
                <w:color w:val="auto"/>
              </w:rPr>
              <w:t xml:space="preserve"> has impacted them</w:t>
            </w:r>
            <w:r w:rsidR="00692EB2" w:rsidRPr="00C801A1">
              <w:rPr>
                <w:color w:val="auto"/>
              </w:rPr>
              <w:t>,</w:t>
            </w:r>
            <w:r w:rsidRPr="00C801A1">
              <w:rPr>
                <w:color w:val="auto"/>
              </w:rPr>
              <w:t xml:space="preserve"> and invite you to share your unique experience of how this </w:t>
            </w:r>
            <w:r w:rsidR="006E490B" w:rsidRPr="00C801A1">
              <w:rPr>
                <w:color w:val="auto"/>
              </w:rPr>
              <w:t xml:space="preserve">might have </w:t>
            </w:r>
            <w:r w:rsidRPr="00C801A1">
              <w:rPr>
                <w:color w:val="auto"/>
              </w:rPr>
              <w:t xml:space="preserve">affected you </w:t>
            </w:r>
            <w:r w:rsidR="006E490B" w:rsidRPr="00C801A1">
              <w:rPr>
                <w:color w:val="auto"/>
              </w:rPr>
              <w:t>personally.</w:t>
            </w:r>
          </w:p>
          <w:p w14:paraId="72AFA1E5" w14:textId="0B2B3B44" w:rsidR="00C801A1" w:rsidRPr="00C801A1" w:rsidRDefault="00C801A1" w:rsidP="006E490B">
            <w:pPr>
              <w:rPr>
                <w:color w:val="auto"/>
                <w:sz w:val="28"/>
                <w:szCs w:val="28"/>
              </w:rPr>
            </w:pPr>
            <w:bookmarkStart w:id="0" w:name="_GoBack"/>
            <w:bookmarkEnd w:id="0"/>
            <w:r w:rsidRPr="00C801A1">
              <w:rPr>
                <w:color w:val="auto"/>
              </w:rPr>
              <w:t xml:space="preserve">For more information, please contact Rebecca Pearson </w:t>
            </w:r>
            <w:r w:rsidRPr="00C801A1">
              <w:t>RebeccaPearson@waverleyabbeycollege.ac.uk</w:t>
            </w:r>
          </w:p>
        </w:tc>
        <w:tc>
          <w:tcPr>
            <w:tcW w:w="3600" w:type="dxa"/>
          </w:tcPr>
          <w:tbl>
            <w:tblPr>
              <w:tblW w:w="5000" w:type="pct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540"/>
            </w:tblGrid>
            <w:tr w:rsidR="00236FEA" w14:paraId="062B1A6A" w14:textId="77777777" w:rsidTr="00CD67E3">
              <w:trPr>
                <w:trHeight w:hRule="exact" w:val="8222"/>
              </w:trPr>
              <w:tc>
                <w:tcPr>
                  <w:tcW w:w="3540" w:type="dxa"/>
                  <w:tcBorders>
                    <w:top w:val="nil"/>
                    <w:bottom w:val="single" w:sz="48" w:space="0" w:color="FFFFFF" w:themeColor="background1"/>
                  </w:tcBorders>
                  <w:shd w:val="clear" w:color="auto" w:fill="197EAA" w:themeFill="accent2" w:themeFillShade="BF"/>
                  <w:vAlign w:val="center"/>
                </w:tcPr>
                <w:p w14:paraId="56E2CC12" w14:textId="59CA1E00" w:rsidR="00236FEA" w:rsidRDefault="00E9463A" w:rsidP="00236FEA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2068918032"/>
                      <w:placeholder>
                        <w:docPart w:val="07F95995DCA6C545B22523CD04D346EB"/>
                      </w:placeholder>
                      <w15:appearance w15:val="hidden"/>
                      <w:text/>
                    </w:sdtPr>
                    <w:sdtEndPr/>
                    <w:sdtContent>
                      <w:r w:rsidR="00692EB2">
                        <w:t>One</w:t>
                      </w:r>
                      <w:r w:rsidR="00B02B6B">
                        <w:t xml:space="preserve"> </w:t>
                      </w:r>
                      <w:proofErr w:type="gramStart"/>
                      <w:r w:rsidR="00B02B6B">
                        <w:t>45 minute</w:t>
                      </w:r>
                      <w:proofErr w:type="gramEnd"/>
                      <w:r w:rsidR="00B02B6B">
                        <w:t xml:space="preserve"> Zoom </w:t>
                      </w:r>
                      <w:r w:rsidR="006E490B">
                        <w:t xml:space="preserve">Research </w:t>
                      </w:r>
                      <w:r w:rsidR="00B02B6B">
                        <w:t>interview</w:t>
                      </w:r>
                      <w:r w:rsidR="00416B65">
                        <w:t xml:space="preserve"> for MA Counselling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-279119489"/>
                    <w:placeholder>
                      <w:docPart w:val="13FE0A769BFBB441A9C5483F3C23E413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55BBAE5F" w14:textId="77777777" w:rsidR="00236FEA" w:rsidRPr="001D3B47" w:rsidRDefault="00236FEA" w:rsidP="00236FEA">
                      <w:pPr>
                        <w:pStyle w:val="Line"/>
                      </w:pPr>
                      <w:r>
                        <w:t>____</w:t>
                      </w:r>
                    </w:p>
                  </w:sdtContent>
                </w:sdt>
                <w:p w14:paraId="1C1D5891" w14:textId="77777777" w:rsidR="00236FEA" w:rsidRDefault="00E9463A" w:rsidP="00236FEA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-619531705"/>
                      <w:placeholder>
                        <w:docPart w:val="2E59B5D2B22A8A45BCBAC9C859331C8E"/>
                      </w:placeholder>
                      <w15:appearance w15:val="hidden"/>
                      <w:text/>
                    </w:sdtPr>
                    <w:sdtEndPr/>
                    <w:sdtContent>
                      <w:r w:rsidR="00416B65">
                        <w:t>Between Jan-March 2026, at a time to suit you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576019419"/>
                    <w:placeholder>
                      <w:docPart w:val="3C15D58ED627924D864B58F4A0156391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2CDB754A" w14:textId="77777777" w:rsidR="00236FEA" w:rsidRDefault="00236FEA" w:rsidP="00236FEA">
                      <w:pPr>
                        <w:pStyle w:val="Line"/>
                      </w:pPr>
                      <w:r w:rsidRPr="00655EA2">
                        <w:t>____</w:t>
                      </w:r>
                    </w:p>
                  </w:sdtContent>
                </w:sdt>
                <w:p w14:paraId="7A2F5DB6" w14:textId="77777777" w:rsidR="00236FEA" w:rsidRDefault="00E9463A" w:rsidP="00CD67E3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-273402092"/>
                      <w:placeholder>
                        <w:docPart w:val="2B7F6A1DA7D93C4687E0695D86A354BF"/>
                      </w:placeholder>
                      <w15:appearance w15:val="hidden"/>
                      <w:text/>
                    </w:sdtPr>
                    <w:sdtEndPr/>
                    <w:sdtContent>
                      <w:r w:rsidR="00416B65">
                        <w:t xml:space="preserve">Confidentiality and </w:t>
                      </w:r>
                      <w:r w:rsidR="00C97877">
                        <w:t>anonymity</w:t>
                      </w:r>
                      <w:r w:rsidR="00416B65">
                        <w:t xml:space="preserve"> preserved</w:t>
                      </w:r>
                    </w:sdtContent>
                  </w:sdt>
                </w:p>
              </w:tc>
            </w:tr>
            <w:tr w:rsidR="00236FEA" w14:paraId="505775E8" w14:textId="77777777" w:rsidTr="00C17FF8">
              <w:trPr>
                <w:trHeight w:val="5830"/>
              </w:trPr>
              <w:tc>
                <w:tcPr>
                  <w:tcW w:w="3540" w:type="dxa"/>
                  <w:tcBorders>
                    <w:top w:val="single" w:sz="48" w:space="0" w:color="FFFFFF" w:themeColor="background1"/>
                    <w:bottom w:val="nil"/>
                  </w:tcBorders>
                  <w:shd w:val="clear" w:color="auto" w:fill="007B73" w:themeFill="accent1" w:themeFillShade="BF"/>
                  <w:vAlign w:val="center"/>
                </w:tcPr>
                <w:p w14:paraId="3EA0FB65" w14:textId="77777777" w:rsidR="00C97877" w:rsidRDefault="00C97877" w:rsidP="00236FEA">
                  <w:pPr>
                    <w:pStyle w:val="Heading3"/>
                  </w:pPr>
                  <w:r>
                    <w:t>Interested?</w:t>
                  </w:r>
                </w:p>
                <w:p w14:paraId="40D935F2" w14:textId="77777777" w:rsidR="00236FEA" w:rsidRDefault="00C97877" w:rsidP="00236FEA">
                  <w:pPr>
                    <w:pStyle w:val="Heading3"/>
                  </w:pPr>
                  <w:r>
                    <w:t xml:space="preserve"> Please contact Rebecca Pearson</w:t>
                  </w:r>
                  <w:r w:rsidR="00CD67E3">
                    <w:t xml:space="preserve"> For more information</w:t>
                  </w:r>
                </w:p>
                <w:p w14:paraId="67F7601A" w14:textId="77777777" w:rsidR="00236FEA" w:rsidRDefault="00236FEA" w:rsidP="00236FEA">
                  <w:pPr>
                    <w:pStyle w:val="ContactInfo"/>
                  </w:pPr>
                </w:p>
                <w:p w14:paraId="182EA176" w14:textId="77777777" w:rsidR="00236FEA" w:rsidRDefault="00C97877" w:rsidP="00236FEA">
                  <w:pPr>
                    <w:pStyle w:val="Date"/>
                  </w:pPr>
                  <w:r>
                    <w:t>RebeccaPearson@waverleyabbeycollege.ac.uk</w:t>
                  </w:r>
                </w:p>
                <w:p w14:paraId="4FF4E171" w14:textId="77777777" w:rsidR="00CD67E3" w:rsidRPr="00CD67E3" w:rsidRDefault="00CD67E3" w:rsidP="00CD67E3">
                  <w:pPr>
                    <w:pStyle w:val="Date"/>
                    <w:jc w:val="left"/>
                    <w:rPr>
                      <w:color w:val="000000" w:themeColor="text1"/>
                    </w:rPr>
                  </w:pPr>
                  <w:r w:rsidRPr="00CD67E3">
                    <w:rPr>
                      <w:color w:val="000000" w:themeColor="text1"/>
                    </w:rPr>
                    <w:t>No commitment assumed after initial contact.</w:t>
                  </w:r>
                </w:p>
                <w:p w14:paraId="00798106" w14:textId="77777777" w:rsidR="00236FEA" w:rsidRDefault="00236FEA" w:rsidP="00236FEA">
                  <w:pPr>
                    <w:pStyle w:val="Date"/>
                  </w:pPr>
                </w:p>
              </w:tc>
            </w:tr>
          </w:tbl>
          <w:p w14:paraId="46531DFF" w14:textId="77777777" w:rsidR="00423F28" w:rsidRDefault="00423F28" w:rsidP="00236FEA"/>
        </w:tc>
      </w:tr>
    </w:tbl>
    <w:p w14:paraId="49CA7711" w14:textId="77777777" w:rsidR="00DD2A04" w:rsidRDefault="00DD2A04" w:rsidP="00044307">
      <w:pPr>
        <w:pStyle w:val="NoSpacing"/>
      </w:pPr>
    </w:p>
    <w:sectPr w:rsidR="00DD2A04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94D5BF" w14:textId="77777777" w:rsidR="00E9463A" w:rsidRDefault="00E9463A" w:rsidP="00AB6948">
      <w:pPr>
        <w:spacing w:after="0" w:line="240" w:lineRule="auto"/>
      </w:pPr>
      <w:r>
        <w:separator/>
      </w:r>
    </w:p>
  </w:endnote>
  <w:endnote w:type="continuationSeparator" w:id="0">
    <w:p w14:paraId="43867CC3" w14:textId="77777777" w:rsidR="00E9463A" w:rsidRDefault="00E9463A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766FA4" w14:textId="77777777" w:rsidR="00E9463A" w:rsidRDefault="00E9463A" w:rsidP="00AB6948">
      <w:pPr>
        <w:spacing w:after="0" w:line="240" w:lineRule="auto"/>
      </w:pPr>
      <w:r>
        <w:separator/>
      </w:r>
    </w:p>
  </w:footnote>
  <w:footnote w:type="continuationSeparator" w:id="0">
    <w:p w14:paraId="3D7CDBE5" w14:textId="77777777" w:rsidR="00E9463A" w:rsidRDefault="00E9463A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4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060"/>
    <w:rsid w:val="00044307"/>
    <w:rsid w:val="00054D84"/>
    <w:rsid w:val="00067228"/>
    <w:rsid w:val="000F527B"/>
    <w:rsid w:val="0013004E"/>
    <w:rsid w:val="00190F23"/>
    <w:rsid w:val="00194E9C"/>
    <w:rsid w:val="001C290A"/>
    <w:rsid w:val="001D3B47"/>
    <w:rsid w:val="001F7B58"/>
    <w:rsid w:val="00236FEA"/>
    <w:rsid w:val="0027400C"/>
    <w:rsid w:val="002A0BAC"/>
    <w:rsid w:val="002C65CB"/>
    <w:rsid w:val="002D469D"/>
    <w:rsid w:val="003A4A4A"/>
    <w:rsid w:val="003F4359"/>
    <w:rsid w:val="00416B65"/>
    <w:rsid w:val="00423F28"/>
    <w:rsid w:val="00425C2B"/>
    <w:rsid w:val="004A1A52"/>
    <w:rsid w:val="004B6545"/>
    <w:rsid w:val="004C43EE"/>
    <w:rsid w:val="005927AD"/>
    <w:rsid w:val="005C4F73"/>
    <w:rsid w:val="006043E2"/>
    <w:rsid w:val="00627140"/>
    <w:rsid w:val="00655EA2"/>
    <w:rsid w:val="00692EB2"/>
    <w:rsid w:val="006E490B"/>
    <w:rsid w:val="00767651"/>
    <w:rsid w:val="007716AB"/>
    <w:rsid w:val="007E4871"/>
    <w:rsid w:val="007E4C8C"/>
    <w:rsid w:val="007F3F1B"/>
    <w:rsid w:val="00804979"/>
    <w:rsid w:val="008458BC"/>
    <w:rsid w:val="00880FE1"/>
    <w:rsid w:val="008F5234"/>
    <w:rsid w:val="009C3B51"/>
    <w:rsid w:val="009C5060"/>
    <w:rsid w:val="009D3491"/>
    <w:rsid w:val="00AA4B20"/>
    <w:rsid w:val="00AB6948"/>
    <w:rsid w:val="00AC4416"/>
    <w:rsid w:val="00AD7965"/>
    <w:rsid w:val="00B02B6B"/>
    <w:rsid w:val="00B220A3"/>
    <w:rsid w:val="00B2335D"/>
    <w:rsid w:val="00B34AF0"/>
    <w:rsid w:val="00BB702B"/>
    <w:rsid w:val="00BC14D8"/>
    <w:rsid w:val="00C175B1"/>
    <w:rsid w:val="00C17FF8"/>
    <w:rsid w:val="00C23D95"/>
    <w:rsid w:val="00C801A1"/>
    <w:rsid w:val="00C87D9E"/>
    <w:rsid w:val="00C97877"/>
    <w:rsid w:val="00CB26AC"/>
    <w:rsid w:val="00CD67E3"/>
    <w:rsid w:val="00DD2A04"/>
    <w:rsid w:val="00E85A56"/>
    <w:rsid w:val="00E9463A"/>
    <w:rsid w:val="00F1347B"/>
    <w:rsid w:val="00F16221"/>
    <w:rsid w:val="00F55C66"/>
    <w:rsid w:val="00FB6E17"/>
    <w:rsid w:val="00FE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4B4EA0"/>
  <w15:chartTrackingRefBased/>
  <w15:docId w15:val="{E61C29E5-0021-E84D-93BE-56F834940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7B73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07B73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unhideWhenUsed/>
    <w:rsid w:val="00AC4416"/>
    <w:rPr>
      <w:color w:val="197EAA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7B73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CD67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63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onathanpearson/Library/Containers/com.microsoft.Word/Data/Library/Application%20Support/Microsoft/Office/16.0/DTS/Search/%7bA557E437-D744-B347-8DD4-85CDC6EC636C%7dtf03988561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FE1FC35EA9BFB4B809E18AAB254A1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0F19EB-73B0-D542-BC17-24FD1FBBF443}"/>
      </w:docPartPr>
      <w:docPartBody>
        <w:p w:rsidR="00516B6D" w:rsidRDefault="0010798E">
          <w:pPr>
            <w:pStyle w:val="DFE1FC35EA9BFB4B809E18AAB254A113"/>
          </w:pPr>
          <w:r>
            <w:t>Event Date</w:t>
          </w:r>
        </w:p>
      </w:docPartBody>
    </w:docPart>
    <w:docPart>
      <w:docPartPr>
        <w:name w:val="726D1A3C0666A041B09718995AFC32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2EAC38-7D8C-4345-B9C9-333A01B9C67E}"/>
      </w:docPartPr>
      <w:docPartBody>
        <w:p w:rsidR="00516B6D" w:rsidRDefault="0010798E">
          <w:pPr>
            <w:pStyle w:val="726D1A3C0666A041B09718995AFC32CC"/>
          </w:pPr>
          <w:r>
            <w:t>Event Title, Up to Two Lines</w:t>
          </w:r>
        </w:p>
      </w:docPartBody>
    </w:docPart>
    <w:docPart>
      <w:docPartPr>
        <w:name w:val="4A70F4D1DA0B4E49A801344B14FB4F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51018-3F21-4E41-810F-7A0C9CD65FD4}"/>
      </w:docPartPr>
      <w:docPartBody>
        <w:p w:rsidR="00516B6D" w:rsidRDefault="0010798E">
          <w:pPr>
            <w:pStyle w:val="4A70F4D1DA0B4E49A801344B14FB4FF1"/>
          </w:pPr>
          <w:r>
            <w:t>Event Description Heading</w:t>
          </w:r>
        </w:p>
      </w:docPartBody>
    </w:docPart>
    <w:docPart>
      <w:docPartPr>
        <w:name w:val="07F95995DCA6C545B22523CD04D34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E6E6FE-FB49-6840-8944-15E86E8F103A}"/>
      </w:docPartPr>
      <w:docPartBody>
        <w:p w:rsidR="00516B6D" w:rsidRDefault="0010798E">
          <w:pPr>
            <w:pStyle w:val="07F95995DCA6C545B22523CD04D346EB"/>
          </w:pPr>
          <w:r>
            <w:t>Add Key Info About Your Event Here!</w:t>
          </w:r>
        </w:p>
      </w:docPartBody>
    </w:docPart>
    <w:docPart>
      <w:docPartPr>
        <w:name w:val="13FE0A769BFBB441A9C5483F3C23E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386D5B-9407-4D45-A14F-B483008EC63B}"/>
      </w:docPartPr>
      <w:docPartBody>
        <w:p w:rsidR="00516B6D" w:rsidRDefault="0010798E">
          <w:pPr>
            <w:pStyle w:val="13FE0A769BFBB441A9C5483F3C23E413"/>
          </w:pPr>
          <w:r>
            <w:t>____</w:t>
          </w:r>
        </w:p>
      </w:docPartBody>
    </w:docPart>
    <w:docPart>
      <w:docPartPr>
        <w:name w:val="2E59B5D2B22A8A45BCBAC9C859331C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3F73D8-2E00-8940-A281-8682C6847FF4}"/>
      </w:docPartPr>
      <w:docPartBody>
        <w:p w:rsidR="00516B6D" w:rsidRDefault="0010798E">
          <w:pPr>
            <w:pStyle w:val="2E59B5D2B22A8A45BCBAC9C859331C8E"/>
          </w:pPr>
          <w:r>
            <w:t>Don’t Be Shy—Tell Them Why They Can’t Miss This Event!</w:t>
          </w:r>
        </w:p>
      </w:docPartBody>
    </w:docPart>
    <w:docPart>
      <w:docPartPr>
        <w:name w:val="3C15D58ED627924D864B58F4A0156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E1D8C9-AD11-894B-9D6B-17E3507EC150}"/>
      </w:docPartPr>
      <w:docPartBody>
        <w:p w:rsidR="00516B6D" w:rsidRDefault="0010798E">
          <w:pPr>
            <w:pStyle w:val="3C15D58ED627924D864B58F4A0156391"/>
          </w:pPr>
          <w:r w:rsidRPr="00655EA2">
            <w:t>____</w:t>
          </w:r>
        </w:p>
      </w:docPartBody>
    </w:docPart>
    <w:docPart>
      <w:docPartPr>
        <w:name w:val="2B7F6A1DA7D93C4687E0695D86A354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7B874F-51AB-F54B-A210-BC9A8EB288CA}"/>
      </w:docPartPr>
      <w:docPartBody>
        <w:p w:rsidR="00516B6D" w:rsidRDefault="0010798E">
          <w:pPr>
            <w:pStyle w:val="2B7F6A1DA7D93C4687E0695D86A354BF"/>
          </w:pPr>
          <w:r>
            <w:t>One More Exciting Point Here!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98E"/>
    <w:rsid w:val="0010798E"/>
    <w:rsid w:val="00516B6D"/>
    <w:rsid w:val="006C0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FE1FC35EA9BFB4B809E18AAB254A113">
    <w:name w:val="DFE1FC35EA9BFB4B809E18AAB254A113"/>
  </w:style>
  <w:style w:type="paragraph" w:customStyle="1" w:styleId="726D1A3C0666A041B09718995AFC32CC">
    <w:name w:val="726D1A3C0666A041B09718995AFC32CC"/>
  </w:style>
  <w:style w:type="paragraph" w:customStyle="1" w:styleId="4A70F4D1DA0B4E49A801344B14FB4FF1">
    <w:name w:val="4A70F4D1DA0B4E49A801344B14FB4FF1"/>
  </w:style>
  <w:style w:type="paragraph" w:customStyle="1" w:styleId="776B877FF3921742B68B52F25561F2CE">
    <w:name w:val="776B877FF3921742B68B52F25561F2CE"/>
  </w:style>
  <w:style w:type="paragraph" w:customStyle="1" w:styleId="2DD4224BD46922488622805355319CFF">
    <w:name w:val="2DD4224BD46922488622805355319CFF"/>
  </w:style>
  <w:style w:type="paragraph" w:customStyle="1" w:styleId="07F95995DCA6C545B22523CD04D346EB">
    <w:name w:val="07F95995DCA6C545B22523CD04D346EB"/>
  </w:style>
  <w:style w:type="paragraph" w:customStyle="1" w:styleId="13FE0A769BFBB441A9C5483F3C23E413">
    <w:name w:val="13FE0A769BFBB441A9C5483F3C23E413"/>
  </w:style>
  <w:style w:type="paragraph" w:customStyle="1" w:styleId="2E59B5D2B22A8A45BCBAC9C859331C8E">
    <w:name w:val="2E59B5D2B22A8A45BCBAC9C859331C8E"/>
  </w:style>
  <w:style w:type="paragraph" w:customStyle="1" w:styleId="3C15D58ED627924D864B58F4A0156391">
    <w:name w:val="3C15D58ED627924D864B58F4A0156391"/>
  </w:style>
  <w:style w:type="paragraph" w:customStyle="1" w:styleId="2B7F6A1DA7D93C4687E0695D86A354BF">
    <w:name w:val="2B7F6A1DA7D93C4687E0695D86A354BF"/>
  </w:style>
  <w:style w:type="paragraph" w:customStyle="1" w:styleId="A31E38581F9B6B4C8A531BD86C8FB55A">
    <w:name w:val="A31E38581F9B6B4C8A531BD86C8FB55A"/>
  </w:style>
  <w:style w:type="paragraph" w:customStyle="1" w:styleId="AA50416AE75F574AA28F0B1F14E26795">
    <w:name w:val="AA50416AE75F574AA28F0B1F14E26795"/>
  </w:style>
  <w:style w:type="paragraph" w:customStyle="1" w:styleId="1A7E3C7FF96ABC4693E6BA0EB0511106">
    <w:name w:val="1A7E3C7FF96ABC4693E6BA0EB0511106"/>
  </w:style>
  <w:style w:type="paragraph" w:customStyle="1" w:styleId="C6F7C328477FBC47B953B62D55707B3E">
    <w:name w:val="C6F7C328477FBC47B953B62D55707B3E"/>
  </w:style>
  <w:style w:type="paragraph" w:customStyle="1" w:styleId="530D06D24342AE449A0C9781FC96276E">
    <w:name w:val="530D06D24342AE449A0C9781FC96276E"/>
  </w:style>
  <w:style w:type="paragraph" w:customStyle="1" w:styleId="773FC07BD9E2ED4F8647BE4AD3806985">
    <w:name w:val="773FC07BD9E2ED4F8647BE4AD3806985"/>
  </w:style>
  <w:style w:type="paragraph" w:customStyle="1" w:styleId="C2DBA9BFFD008149AA3A2712A246C3AA">
    <w:name w:val="C2DBA9BFFD008149AA3A2712A246C3AA"/>
  </w:style>
  <w:style w:type="paragraph" w:customStyle="1" w:styleId="D439B8D670E09043A889127D7E4EFB04">
    <w:name w:val="D439B8D670E09043A889127D7E4EFB04"/>
  </w:style>
  <w:style w:type="paragraph" w:customStyle="1" w:styleId="3CE539C637DCF7438064B3B2A77113E8">
    <w:name w:val="3CE539C637DCF7438064B3B2A77113E8"/>
  </w:style>
  <w:style w:type="paragraph" w:customStyle="1" w:styleId="9024CEF9271479418E06BA22E610113A">
    <w:name w:val="9024CEF9271479418E06BA22E610113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(winter).dotx</Template>
  <TotalTime>156</TotalTime>
  <Pages>1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cp:lastPrinted>2012-12-25T21:02:00Z</cp:lastPrinted>
  <dcterms:created xsi:type="dcterms:W3CDTF">2025-12-01T14:44:00Z</dcterms:created>
  <dcterms:modified xsi:type="dcterms:W3CDTF">2025-12-03T13:03:00Z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